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97" w:type="dxa"/>
        <w:tblLook w:val="00A0"/>
      </w:tblPr>
      <w:tblGrid>
        <w:gridCol w:w="5376"/>
      </w:tblGrid>
      <w:tr w:rsidR="00C60A27" w:rsidTr="00B67777">
        <w:tc>
          <w:tcPr>
            <w:tcW w:w="5376" w:type="dxa"/>
          </w:tcPr>
          <w:p w:rsidR="00C60A27" w:rsidRPr="00B67777" w:rsidRDefault="00C60A27" w:rsidP="00B6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 </w:t>
            </w:r>
            <w:r w:rsidRPr="00B6777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23 «Светлячок</w:t>
            </w:r>
            <w:r w:rsidRPr="00B677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0A27" w:rsidTr="00B67777">
        <w:tc>
          <w:tcPr>
            <w:tcW w:w="5376" w:type="dxa"/>
          </w:tcPr>
          <w:p w:rsidR="00C60A27" w:rsidRPr="00B67777" w:rsidRDefault="00C60A27" w:rsidP="00B6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Т.В</w:t>
            </w:r>
            <w:r w:rsidRPr="00B677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Тюлигановой</w:t>
            </w:r>
          </w:p>
        </w:tc>
      </w:tr>
      <w:tr w:rsidR="00C60A27" w:rsidTr="00B67777">
        <w:tc>
          <w:tcPr>
            <w:tcW w:w="5376" w:type="dxa"/>
          </w:tcPr>
          <w:p w:rsidR="00C60A27" w:rsidRPr="00B67777" w:rsidRDefault="00C60A27" w:rsidP="00B677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C60A27" w:rsidTr="00B67777">
        <w:tc>
          <w:tcPr>
            <w:tcW w:w="5376" w:type="dxa"/>
          </w:tcPr>
          <w:p w:rsidR="00C60A27" w:rsidRPr="00B67777" w:rsidRDefault="00C60A27" w:rsidP="00B6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C60A27" w:rsidTr="00B67777">
        <w:trPr>
          <w:trHeight w:val="87"/>
        </w:trPr>
        <w:tc>
          <w:tcPr>
            <w:tcW w:w="5376" w:type="dxa"/>
          </w:tcPr>
          <w:p w:rsidR="00C60A27" w:rsidRPr="00B67777" w:rsidRDefault="00C60A27" w:rsidP="00B6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C60A27" w:rsidTr="00B67777">
        <w:tc>
          <w:tcPr>
            <w:tcW w:w="5376" w:type="dxa"/>
          </w:tcPr>
          <w:p w:rsidR="00C60A27" w:rsidRPr="00B67777" w:rsidRDefault="00C60A27" w:rsidP="00B6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77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C60A27" w:rsidRDefault="00C60A2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0A27" w:rsidRDefault="00C60A2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0A27" w:rsidRDefault="00C60A2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0A27" w:rsidRDefault="00C60A2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№______ от ______________20____ г.</w:t>
      </w:r>
    </w:p>
    <w:p w:rsidR="00C60A27" w:rsidRPr="00983859" w:rsidRDefault="00C60A2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0A27" w:rsidRDefault="00C60A27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>моего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C60A27" w:rsidRPr="00C720B4" w:rsidRDefault="00C60A27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C60A27" w:rsidRPr="00C720B4" w:rsidRDefault="00C60A2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C60A27" w:rsidRDefault="00C60A2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60A27" w:rsidRPr="009F4034" w:rsidRDefault="00C60A27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>
        <w:rPr>
          <w:rFonts w:ascii="Times New Roman" w:hAnsi="Times New Roman"/>
          <w:sz w:val="20"/>
          <w:szCs w:val="20"/>
        </w:rPr>
        <w:t xml:space="preserve"> компенсирующая</w:t>
      </w:r>
      <w:r w:rsidRPr="009F4034">
        <w:rPr>
          <w:rFonts w:ascii="Times New Roman" w:hAnsi="Times New Roman"/>
          <w:sz w:val="20"/>
          <w:szCs w:val="20"/>
        </w:rPr>
        <w:t>)</w:t>
      </w:r>
    </w:p>
    <w:p w:rsidR="00C60A27" w:rsidRDefault="00C60A2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A27" w:rsidRDefault="00C60A27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группу </w:t>
      </w:r>
      <w:r w:rsidRPr="00C720B4">
        <w:rPr>
          <w:rFonts w:ascii="Times New Roman" w:hAnsi="Times New Roman"/>
          <w:sz w:val="24"/>
          <w:szCs w:val="24"/>
        </w:rPr>
        <w:t xml:space="preserve">МАДОУ «Детский сад № </w:t>
      </w:r>
      <w:r>
        <w:rPr>
          <w:rFonts w:ascii="Times New Roman" w:hAnsi="Times New Roman"/>
          <w:sz w:val="24"/>
          <w:szCs w:val="24"/>
        </w:rPr>
        <w:t>23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с __________________________________ языком обучения. </w:t>
      </w: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:rsidR="00C60A27" w:rsidRDefault="00C60A27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C60A27" w:rsidRDefault="00C60A27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одной язык _______________________________________________.</w:t>
      </w:r>
    </w:p>
    <w:p w:rsidR="00C60A27" w:rsidRDefault="00C60A27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A27" w:rsidRPr="00C720B4" w:rsidRDefault="00C60A27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C60A27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A27" w:rsidRPr="00C720B4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</w:t>
      </w:r>
      <w:r w:rsidRPr="00C720B4">
        <w:rPr>
          <w:rFonts w:ascii="Times New Roman" w:hAnsi="Times New Roman"/>
          <w:sz w:val="24"/>
          <w:szCs w:val="24"/>
        </w:rPr>
        <w:t>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60A27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60A27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C60A27" w:rsidRPr="00C720B4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60A27" w:rsidRPr="00C720B4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C60A27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A27" w:rsidRPr="00C720B4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C60A27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C60A27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C60A27" w:rsidRPr="00C720B4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C60A27" w:rsidRPr="00C720B4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C60A27" w:rsidRPr="00C720B4" w:rsidRDefault="00C60A2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0A27" w:rsidRDefault="00C60A27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A27" w:rsidRDefault="00C60A27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A27" w:rsidRPr="00FE5524" w:rsidRDefault="00C60A2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60A27" w:rsidRPr="00C720B4" w:rsidRDefault="00C60A2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60A27" w:rsidRDefault="00C60A27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C60A27" w:rsidRDefault="00C60A27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60A27" w:rsidRDefault="00C60A27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60A27" w:rsidRDefault="00C60A27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60A27" w:rsidRDefault="00C60A27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C60A27" w:rsidRPr="00C720B4" w:rsidRDefault="00C60A2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C60A27" w:rsidRDefault="00C60A27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C60A27" w:rsidRDefault="00C60A27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C60A27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9F7447"/>
    <w:rsid w:val="00AF275D"/>
    <w:rsid w:val="00B20A6B"/>
    <w:rsid w:val="00B67777"/>
    <w:rsid w:val="00BD3C02"/>
    <w:rsid w:val="00C60A27"/>
    <w:rsid w:val="00C720B4"/>
    <w:rsid w:val="00CE48B4"/>
    <w:rsid w:val="00CF4F96"/>
    <w:rsid w:val="00D864FE"/>
    <w:rsid w:val="00D901FC"/>
    <w:rsid w:val="00E5269A"/>
    <w:rsid w:val="00E82939"/>
    <w:rsid w:val="00F30A31"/>
    <w:rsid w:val="00FE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45D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9345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391</Words>
  <Characters>2232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МАДОУ «Детский сад № 859»</dc:title>
  <dc:subject/>
  <dc:creator>User</dc:creator>
  <cp:keywords/>
  <dc:description/>
  <cp:lastModifiedBy>Admin</cp:lastModifiedBy>
  <cp:revision>2</cp:revision>
  <cp:lastPrinted>2020-03-17T13:33:00Z</cp:lastPrinted>
  <dcterms:created xsi:type="dcterms:W3CDTF">2020-04-01T06:43:00Z</dcterms:created>
  <dcterms:modified xsi:type="dcterms:W3CDTF">2020-04-01T06:43:00Z</dcterms:modified>
</cp:coreProperties>
</file>